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C6271" w14:textId="1E750FC5" w:rsidR="00E62882" w:rsidRDefault="00E62882" w:rsidP="00E62882">
      <w:pPr>
        <w:tabs>
          <w:tab w:val="right" w:pos="9270"/>
        </w:tabs>
        <w:rPr>
          <w:rFonts w:eastAsiaTheme="minorHAnsi"/>
          <w:b/>
          <w:bCs/>
          <w:color w:val="000000"/>
          <w:sz w:val="23"/>
          <w:szCs w:val="23"/>
        </w:rPr>
      </w:pPr>
      <w:r w:rsidRPr="00A918C6">
        <w:rPr>
          <w:rFonts w:eastAsiaTheme="minorHAnsi"/>
          <w:b/>
          <w:bCs/>
          <w:color w:val="000000"/>
          <w:sz w:val="23"/>
          <w:szCs w:val="23"/>
          <w:u w:val="single"/>
        </w:rPr>
        <w:t>STUDENTS</w:t>
      </w:r>
      <w:r>
        <w:rPr>
          <w:rFonts w:eastAsiaTheme="minorHAnsi"/>
          <w:b/>
          <w:bCs/>
          <w:color w:val="000000"/>
          <w:sz w:val="23"/>
          <w:szCs w:val="23"/>
        </w:rPr>
        <w:tab/>
      </w:r>
      <w:r w:rsidRPr="003E1814">
        <w:rPr>
          <w:rFonts w:eastAsiaTheme="minorHAnsi"/>
          <w:b/>
          <w:bCs/>
          <w:color w:val="000000"/>
          <w:sz w:val="23"/>
          <w:szCs w:val="23"/>
          <w:u w:val="single"/>
        </w:rPr>
        <w:t>Policy</w:t>
      </w:r>
      <w:r>
        <w:rPr>
          <w:rFonts w:eastAsiaTheme="minorHAnsi"/>
          <w:b/>
          <w:bCs/>
          <w:color w:val="000000"/>
          <w:sz w:val="23"/>
          <w:szCs w:val="23"/>
        </w:rPr>
        <w:t xml:space="preserve"> 2875</w:t>
      </w:r>
    </w:p>
    <w:p w14:paraId="7F896210" w14:textId="35CD18C0" w:rsidR="00E62882" w:rsidRDefault="00E62882" w:rsidP="00E62882">
      <w:pPr>
        <w:tabs>
          <w:tab w:val="right" w:pos="9270"/>
        </w:tabs>
        <w:ind w:left="3600"/>
        <w:rPr>
          <w:rFonts w:eastAsiaTheme="minorHAnsi"/>
          <w:b/>
          <w:bCs/>
          <w:color w:val="000000"/>
          <w:sz w:val="23"/>
          <w:szCs w:val="23"/>
        </w:rPr>
      </w:pPr>
      <w:r>
        <w:rPr>
          <w:rFonts w:eastAsiaTheme="minorHAnsi"/>
          <w:b/>
          <w:bCs/>
          <w:color w:val="000000"/>
          <w:sz w:val="23"/>
          <w:szCs w:val="23"/>
        </w:rPr>
        <w:tab/>
        <w:t>(Regulation 2875)</w:t>
      </w:r>
      <w:r>
        <w:rPr>
          <w:rFonts w:eastAsiaTheme="minorHAnsi"/>
          <w:b/>
          <w:bCs/>
          <w:color w:val="000000"/>
          <w:sz w:val="23"/>
          <w:szCs w:val="23"/>
        </w:rPr>
        <w:tab/>
      </w:r>
    </w:p>
    <w:p w14:paraId="5483F7EC" w14:textId="77777777" w:rsidR="00E62882" w:rsidRPr="00A918C6" w:rsidRDefault="00E62882" w:rsidP="00E62882">
      <w:pPr>
        <w:rPr>
          <w:rFonts w:eastAsiaTheme="minorHAnsi"/>
          <w:b/>
          <w:bCs/>
          <w:color w:val="000000"/>
          <w:sz w:val="23"/>
          <w:szCs w:val="23"/>
          <w:u w:val="single"/>
        </w:rPr>
      </w:pPr>
      <w:r w:rsidRPr="00A918C6">
        <w:rPr>
          <w:rFonts w:eastAsiaTheme="minorHAnsi"/>
          <w:b/>
          <w:bCs/>
          <w:color w:val="000000"/>
          <w:sz w:val="23"/>
          <w:szCs w:val="23"/>
          <w:u w:val="single"/>
        </w:rPr>
        <w:t>Student Services</w:t>
      </w:r>
    </w:p>
    <w:p w14:paraId="65CAF92A" w14:textId="77777777" w:rsidR="00E62882" w:rsidRPr="00A918C6" w:rsidRDefault="00E62882" w:rsidP="00E62882">
      <w:pPr>
        <w:rPr>
          <w:rFonts w:eastAsiaTheme="minorHAnsi"/>
          <w:b/>
          <w:bCs/>
          <w:color w:val="000000"/>
          <w:sz w:val="23"/>
          <w:szCs w:val="23"/>
          <w:u w:val="single"/>
        </w:rPr>
      </w:pPr>
    </w:p>
    <w:p w14:paraId="36C5B7B2" w14:textId="77777777" w:rsidR="00E62882" w:rsidRPr="00A918C6" w:rsidRDefault="00E62882" w:rsidP="00E62882">
      <w:pPr>
        <w:rPr>
          <w:rFonts w:eastAsiaTheme="minorHAnsi"/>
          <w:b/>
          <w:bCs/>
          <w:color w:val="000000"/>
          <w:sz w:val="23"/>
          <w:szCs w:val="23"/>
          <w:u w:val="single"/>
        </w:rPr>
      </w:pPr>
      <w:r w:rsidRPr="00A918C6">
        <w:rPr>
          <w:rFonts w:eastAsiaTheme="minorHAnsi"/>
          <w:b/>
          <w:bCs/>
          <w:color w:val="000000"/>
          <w:sz w:val="23"/>
          <w:szCs w:val="23"/>
          <w:u w:val="single"/>
        </w:rPr>
        <w:t>Student Allergy Prevention and Response</w:t>
      </w:r>
    </w:p>
    <w:p w14:paraId="1F823E3A" w14:textId="1A9F8128" w:rsidR="006A552E" w:rsidRPr="00D771F9" w:rsidRDefault="006A552E" w:rsidP="00E62882">
      <w:pPr>
        <w:tabs>
          <w:tab w:val="left" w:pos="9270"/>
        </w:tabs>
        <w:rPr>
          <w:spacing w:val="10"/>
        </w:rPr>
      </w:pPr>
      <w:r w:rsidRPr="00D771F9">
        <w:tab/>
      </w:r>
      <w:r w:rsidRPr="00D771F9">
        <w:tab/>
      </w:r>
    </w:p>
    <w:p w14:paraId="6299F8DB" w14:textId="77777777" w:rsidR="00600D61" w:rsidRDefault="00600D61" w:rsidP="00D771F9"/>
    <w:p w14:paraId="4B9F93FD" w14:textId="539E531C" w:rsidR="00147D03" w:rsidRDefault="00147D03" w:rsidP="00147D03">
      <w:r>
        <w:t xml:space="preserve">The purpose of this </w:t>
      </w:r>
      <w:r w:rsidR="00572984">
        <w:t xml:space="preserve">Policy </w:t>
      </w:r>
      <w:r>
        <w:t xml:space="preserve">is to </w:t>
      </w:r>
      <w:r w:rsidR="00572984">
        <w:t xml:space="preserve">establish </w:t>
      </w:r>
      <w:r>
        <w:t xml:space="preserve">an organized system for preventing and responding to allergic reactions. This </w:t>
      </w:r>
      <w:r w:rsidR="00572984">
        <w:t xml:space="preserve">Policy does </w:t>
      </w:r>
      <w:r>
        <w:t xml:space="preserve">not guarantee an allergen-free environment; instead, it </w:t>
      </w:r>
      <w:proofErr w:type="gramStart"/>
      <w:r>
        <w:t>is designed</w:t>
      </w:r>
      <w:proofErr w:type="gramEnd"/>
      <w:r>
        <w:t xml:space="preserve"> to increase awareness, provide education and training, reduce the chance of exposure</w:t>
      </w:r>
      <w:r w:rsidR="00572984">
        <w:t>,</w:t>
      </w:r>
      <w:r>
        <w:t xml:space="preserve"> and outline responses to allergic reactions. </w:t>
      </w:r>
    </w:p>
    <w:p w14:paraId="22D02F74" w14:textId="77777777" w:rsidR="008C71E6" w:rsidRDefault="008C71E6" w:rsidP="00147D03"/>
    <w:p w14:paraId="43FD2F2C" w14:textId="0471D965" w:rsidR="00147D03" w:rsidRDefault="00147D03" w:rsidP="00147D03">
      <w:r>
        <w:t xml:space="preserve">This </w:t>
      </w:r>
      <w:r w:rsidR="00572984">
        <w:t xml:space="preserve">Policy </w:t>
      </w:r>
      <w:r>
        <w:t xml:space="preserve">applies to </w:t>
      </w:r>
      <w:r w:rsidR="00572984">
        <w:t>District</w:t>
      </w:r>
      <w:r>
        <w:t xml:space="preserve"> facilities to which students have access and includes transportation provided by the </w:t>
      </w:r>
      <w:r w:rsidR="00572984">
        <w:t>District</w:t>
      </w:r>
      <w:r>
        <w:t xml:space="preserve">. The Board instructs the superintendent or designee to develop procedures to implement this policy. </w:t>
      </w:r>
    </w:p>
    <w:p w14:paraId="074F1071" w14:textId="77777777" w:rsidR="008C71E6" w:rsidRDefault="008C71E6" w:rsidP="00147D03"/>
    <w:p w14:paraId="630771CA" w14:textId="77777777" w:rsidR="00147D03" w:rsidRPr="00E62882" w:rsidRDefault="00147D03" w:rsidP="008C71E6">
      <w:pPr>
        <w:pStyle w:val="Heading1"/>
        <w:rPr>
          <w:u w:val="none"/>
        </w:rPr>
      </w:pPr>
      <w:r w:rsidRPr="00E62882">
        <w:rPr>
          <w:u w:val="none"/>
        </w:rPr>
        <w:t xml:space="preserve">Identification </w:t>
      </w:r>
    </w:p>
    <w:p w14:paraId="0B43875A" w14:textId="77777777" w:rsidR="008C71E6" w:rsidRPr="008C71E6" w:rsidRDefault="008C71E6" w:rsidP="008C71E6"/>
    <w:p w14:paraId="2FA5452D" w14:textId="08ABD55D" w:rsidR="00147D03" w:rsidRDefault="00147D03" w:rsidP="00147D03">
      <w:r>
        <w:t xml:space="preserve">An allergic reaction is an immune system response to a substance that itself is not harmful but that the body interprets as being harmful. Allergic reactions range from mild to </w:t>
      </w:r>
      <w:r w:rsidR="00D36A93">
        <w:t>life-threatening</w:t>
      </w:r>
      <w:r>
        <w:t xml:space="preserve">. Each school in the </w:t>
      </w:r>
      <w:r w:rsidR="00572984">
        <w:t>District</w:t>
      </w:r>
      <w:r>
        <w:t xml:space="preserve"> will attempt to identify students with life-threatening allergies, including food allergies. At enrollment, the person enrolling the student will </w:t>
      </w:r>
      <w:proofErr w:type="gramStart"/>
      <w:r>
        <w:t>be asked</w:t>
      </w:r>
      <w:proofErr w:type="gramEnd"/>
      <w:r>
        <w:t xml:space="preserve"> to provide information on any allergies the student may have. </w:t>
      </w:r>
    </w:p>
    <w:p w14:paraId="44ED9B8F" w14:textId="77777777" w:rsidR="008C71E6" w:rsidRDefault="008C71E6" w:rsidP="00147D03"/>
    <w:p w14:paraId="725B8D50" w14:textId="77777777" w:rsidR="00147D03" w:rsidRPr="00E62882" w:rsidRDefault="00147D03" w:rsidP="008C71E6">
      <w:pPr>
        <w:pStyle w:val="Heading1"/>
        <w:rPr>
          <w:u w:val="none"/>
        </w:rPr>
      </w:pPr>
      <w:r w:rsidRPr="00E62882">
        <w:rPr>
          <w:u w:val="none"/>
        </w:rPr>
        <w:t xml:space="preserve">Prevention </w:t>
      </w:r>
    </w:p>
    <w:p w14:paraId="1183A90E" w14:textId="77777777" w:rsidR="008C71E6" w:rsidRPr="008C71E6" w:rsidRDefault="008C71E6" w:rsidP="008C71E6"/>
    <w:p w14:paraId="3D491838" w14:textId="7F8B7FB7" w:rsidR="00147D03" w:rsidRDefault="00147D03" w:rsidP="00147D03">
      <w:r>
        <w:t xml:space="preserve">Students with allergies that rise to the level of a disability as defined by law will </w:t>
      </w:r>
      <w:proofErr w:type="gramStart"/>
      <w:r>
        <w:t>be accommodated</w:t>
      </w:r>
      <w:proofErr w:type="gramEnd"/>
      <w:r>
        <w:t xml:space="preserve"> in accordance with </w:t>
      </w:r>
      <w:r w:rsidR="00572984">
        <w:t>District</w:t>
      </w:r>
      <w:r>
        <w:t xml:space="preserve"> policies and procedures pertaining to the identification and accommodation of students with disabilities. </w:t>
      </w:r>
      <w:r w:rsidR="00572984" w:rsidRPr="00572984">
        <w:t>The District may develop an Individualized Health Plan (IHP), including an Emergency Action Plan (EAP), for a student whose allergies do not rise to the level of a disability.</w:t>
      </w:r>
      <w:r>
        <w:t xml:space="preserve">. </w:t>
      </w:r>
    </w:p>
    <w:p w14:paraId="2DACEA73" w14:textId="77777777" w:rsidR="008C71E6" w:rsidRDefault="008C71E6" w:rsidP="00147D03"/>
    <w:p w14:paraId="3832F463" w14:textId="0B509EC4" w:rsidR="00147D03" w:rsidRDefault="00147D03" w:rsidP="00147D03">
      <w:r>
        <w:t xml:space="preserve">All staff members </w:t>
      </w:r>
      <w:proofErr w:type="gramStart"/>
      <w:r>
        <w:t>are required</w:t>
      </w:r>
      <w:proofErr w:type="gramEnd"/>
      <w:r>
        <w:t xml:space="preserve"> to follow any 504 Plan</w:t>
      </w:r>
      <w:r w:rsidR="00817437">
        <w:t xml:space="preserve">, IHP, or EAP </w:t>
      </w:r>
      <w:r>
        <w:t xml:space="preserve">developed for a student by the </w:t>
      </w:r>
      <w:r w:rsidR="00572984">
        <w:t>District</w:t>
      </w:r>
      <w:r>
        <w:t>. Staff members who do not follow an existing 504 Plan</w:t>
      </w:r>
      <w:r w:rsidR="00817437">
        <w:t>, IHP, or EAP</w:t>
      </w:r>
      <w:r>
        <w:t xml:space="preserve"> will be disciplined, up to and including termination. </w:t>
      </w:r>
    </w:p>
    <w:p w14:paraId="072077CD" w14:textId="77777777" w:rsidR="008C71E6" w:rsidRDefault="008C71E6" w:rsidP="00147D03"/>
    <w:p w14:paraId="15D63DDA" w14:textId="0038C675" w:rsidR="00147D03" w:rsidRDefault="00147D03" w:rsidP="00147D03">
      <w:r>
        <w:t xml:space="preserve">Staff members </w:t>
      </w:r>
      <w:r w:rsidR="00572984">
        <w:t xml:space="preserve">may </w:t>
      </w:r>
      <w:r>
        <w:t xml:space="preserve">not use air fresheners, oils, candles, </w:t>
      </w:r>
      <w:proofErr w:type="gramStart"/>
      <w:r>
        <w:t>incense</w:t>
      </w:r>
      <w:proofErr w:type="gramEnd"/>
      <w:r>
        <w:t xml:space="preserve"> or other such items intended to add fragrance in any </w:t>
      </w:r>
      <w:r w:rsidR="00572984">
        <w:t>District</w:t>
      </w:r>
      <w:r>
        <w:t xml:space="preserve"> facilities. This provision will not </w:t>
      </w:r>
      <w:proofErr w:type="gramStart"/>
      <w:r>
        <w:t>be construed</w:t>
      </w:r>
      <w:proofErr w:type="gramEnd"/>
      <w:r>
        <w:t xml:space="preserve"> to prohibit the use of personal care items that contain added fragrance, but the principal may require staff members to refrain from the use of personal care items with added fragrance under </w:t>
      </w:r>
      <w:proofErr w:type="gramStart"/>
      <w:r>
        <w:t>particular circumstances</w:t>
      </w:r>
      <w:proofErr w:type="gramEnd"/>
      <w:r>
        <w:t>.</w:t>
      </w:r>
      <w:r w:rsidR="00572984">
        <w:br/>
      </w:r>
    </w:p>
    <w:p w14:paraId="570F9D66" w14:textId="1D222796" w:rsidR="00147D03" w:rsidRDefault="00147D03" w:rsidP="00147D03">
      <w:r>
        <w:t xml:space="preserve">Staff members </w:t>
      </w:r>
      <w:proofErr w:type="gramStart"/>
      <w:r>
        <w:t>are prohibited</w:t>
      </w:r>
      <w:proofErr w:type="gramEnd"/>
      <w:r>
        <w:t xml:space="preserve"> from using cleaning materials, disinfectants, pesticides</w:t>
      </w:r>
      <w:r w:rsidR="00572984">
        <w:t>,</w:t>
      </w:r>
      <w:r>
        <w:t xml:space="preserve"> or other chemicals except those provided by the </w:t>
      </w:r>
      <w:r w:rsidR="00572984">
        <w:t>District</w:t>
      </w:r>
      <w:r>
        <w:t xml:space="preserve">. </w:t>
      </w:r>
    </w:p>
    <w:p w14:paraId="4722D393" w14:textId="77777777" w:rsidR="008C71E6" w:rsidRDefault="008C71E6" w:rsidP="00147D03"/>
    <w:p w14:paraId="0D163DA8" w14:textId="0F230630" w:rsidR="00147D03" w:rsidRDefault="00147D03" w:rsidP="00147D03">
      <w:r>
        <w:t xml:space="preserve">The </w:t>
      </w:r>
      <w:r w:rsidR="008C71E6">
        <w:t xml:space="preserve">District </w:t>
      </w:r>
      <w:r>
        <w:t xml:space="preserve">will not serve any processed foods, including foods sold in vending machines, which </w:t>
      </w:r>
      <w:proofErr w:type="gramStart"/>
      <w:r>
        <w:t>are not labeled</w:t>
      </w:r>
      <w:proofErr w:type="gramEnd"/>
      <w:r>
        <w:t xml:space="preserve"> with a complete list of ingredients. Vended items must include a list of ingredients on the individual package. The food service director will create an ingredient list for all foods </w:t>
      </w:r>
      <w:r>
        <w:lastRenderedPageBreak/>
        <w:t xml:space="preserve">provided by the </w:t>
      </w:r>
      <w:r w:rsidR="00572984">
        <w:t>District</w:t>
      </w:r>
      <w:r>
        <w:t xml:space="preserve"> as part of the </w:t>
      </w:r>
      <w:r w:rsidR="00572984">
        <w:t>District</w:t>
      </w:r>
      <w:r>
        <w:t xml:space="preserve">’s nutrition program, including food provided during the school day and in before- and after-school programs. This list will be available upon request. </w:t>
      </w:r>
    </w:p>
    <w:p w14:paraId="5AC5D0B7" w14:textId="77777777" w:rsidR="008C71E6" w:rsidRDefault="008C71E6" w:rsidP="00147D03"/>
    <w:p w14:paraId="29480337" w14:textId="7CB9A018" w:rsidR="00147D03" w:rsidRDefault="00147D03" w:rsidP="00147D03">
      <w:r>
        <w:t>Prepackaged items used in concessions, fundraisers</w:t>
      </w:r>
      <w:r w:rsidR="00572984">
        <w:t>,</w:t>
      </w:r>
      <w:r>
        <w:t xml:space="preserve"> and classroom activities must include a list of ingredients on the package. If the package does not contain a list of ingredients, the list of ingredients must be available at the location where the package </w:t>
      </w:r>
      <w:proofErr w:type="gramStart"/>
      <w:r>
        <w:t>is sold</w:t>
      </w:r>
      <w:proofErr w:type="gramEnd"/>
      <w:r>
        <w:t xml:space="preserve"> or provided. </w:t>
      </w:r>
    </w:p>
    <w:p w14:paraId="73EA9D3D" w14:textId="77777777" w:rsidR="008C71E6" w:rsidRDefault="008C71E6" w:rsidP="00147D03"/>
    <w:p w14:paraId="4AB01CC3" w14:textId="77777777" w:rsidR="00147D03" w:rsidRPr="00E62882" w:rsidRDefault="00147D03" w:rsidP="008C71E6">
      <w:pPr>
        <w:pStyle w:val="Heading1"/>
        <w:rPr>
          <w:u w:val="none"/>
        </w:rPr>
      </w:pPr>
      <w:r w:rsidRPr="00E62882">
        <w:rPr>
          <w:u w:val="none"/>
        </w:rPr>
        <w:t xml:space="preserve">Education and Training </w:t>
      </w:r>
    </w:p>
    <w:p w14:paraId="08CB5F35" w14:textId="77777777" w:rsidR="008C71E6" w:rsidRPr="008C71E6" w:rsidRDefault="008C71E6" w:rsidP="008C71E6"/>
    <w:p w14:paraId="614C3F20" w14:textId="4DB110D1" w:rsidR="00147D03" w:rsidRDefault="00147D03" w:rsidP="00147D03">
      <w:r>
        <w:t xml:space="preserve">All staff members will </w:t>
      </w:r>
      <w:proofErr w:type="gramStart"/>
      <w:r>
        <w:t>be annually trained</w:t>
      </w:r>
      <w:proofErr w:type="gramEnd"/>
      <w:r>
        <w:t xml:space="preserve"> on the causes and symptoms of and responses to allergic reactions. Training will include instruction on the use of epinephrine </w:t>
      </w:r>
      <w:r w:rsidR="00572984">
        <w:t>delivery systems</w:t>
      </w:r>
      <w:r>
        <w:t xml:space="preserve">. </w:t>
      </w:r>
      <w:r w:rsidR="000917C6" w:rsidRPr="000917C6">
        <w:t>An “epinephrine delivery system” means a single-use device or system used to deliver a premeasured dose of epinephrine into the human body and includes premeasured auto-injection devices, nasal sprays, and other delivery systems permitted by law.</w:t>
      </w:r>
    </w:p>
    <w:p w14:paraId="6ED12E1D" w14:textId="77777777" w:rsidR="008C71E6" w:rsidRDefault="008C71E6" w:rsidP="00147D03"/>
    <w:p w14:paraId="451EAA1B" w14:textId="77777777" w:rsidR="00147D03" w:rsidRDefault="00147D03" w:rsidP="00147D03">
      <w:r>
        <w:t xml:space="preserve">Age-appropriate education on allergies and allergic reactions will </w:t>
      </w:r>
      <w:proofErr w:type="gramStart"/>
      <w:r>
        <w:t>be provided</w:t>
      </w:r>
      <w:proofErr w:type="gramEnd"/>
      <w:r>
        <w:t xml:space="preserve"> to students as such education aligns with state Grade-Level Expectations (GLEs) for health education. Education will include potential causes, information on avoiding allergens, signs and symptoms of allergic reactions and simple steps students can take to keep classmates safe. </w:t>
      </w:r>
    </w:p>
    <w:p w14:paraId="3BA6AB8F" w14:textId="77777777" w:rsidR="008C71E6" w:rsidRDefault="008C71E6" w:rsidP="00147D03"/>
    <w:p w14:paraId="4470B4D6" w14:textId="77777777" w:rsidR="00147D03" w:rsidRPr="00E62882" w:rsidRDefault="00147D03" w:rsidP="008C71E6">
      <w:pPr>
        <w:pStyle w:val="Heading1"/>
        <w:rPr>
          <w:u w:val="none"/>
        </w:rPr>
      </w:pPr>
      <w:r w:rsidRPr="00E62882">
        <w:rPr>
          <w:u w:val="none"/>
        </w:rPr>
        <w:t xml:space="preserve">Confidentiality </w:t>
      </w:r>
    </w:p>
    <w:p w14:paraId="03CB6A7E" w14:textId="77777777" w:rsidR="008C71E6" w:rsidRDefault="008C71E6" w:rsidP="00147D03"/>
    <w:p w14:paraId="32D64637" w14:textId="1CDEF04E" w:rsidR="00147D03" w:rsidRDefault="00147D03" w:rsidP="00147D03">
      <w:r>
        <w:t xml:space="preserve">Information about individual students with allergies will </w:t>
      </w:r>
      <w:proofErr w:type="gramStart"/>
      <w:r>
        <w:t>be provided</w:t>
      </w:r>
      <w:proofErr w:type="gramEnd"/>
      <w:r>
        <w:t xml:space="preserve"> to all staff members and others who need to know the information to provide a safe learning environment for the student. Information about individual students with allergies will be shared with students and others who do not have a legitimate educational interest in the information only to the extent authorized by the </w:t>
      </w:r>
      <w:r w:rsidR="000917C6">
        <w:t>parent or guardian</w:t>
      </w:r>
      <w:r>
        <w:t xml:space="preserve"> or as otherwise permitted by law, including the Family Educational Rights and Privacy Act (FERPA). </w:t>
      </w:r>
    </w:p>
    <w:p w14:paraId="19269FAA" w14:textId="77777777" w:rsidR="008C71E6" w:rsidRDefault="008C71E6" w:rsidP="00147D03"/>
    <w:p w14:paraId="615088F7" w14:textId="77777777" w:rsidR="00147D03" w:rsidRPr="00E62882" w:rsidRDefault="00147D03" w:rsidP="008C71E6">
      <w:pPr>
        <w:pStyle w:val="Heading1"/>
        <w:rPr>
          <w:u w:val="none"/>
        </w:rPr>
      </w:pPr>
      <w:r w:rsidRPr="00E62882">
        <w:rPr>
          <w:u w:val="none"/>
        </w:rPr>
        <w:t xml:space="preserve">Response </w:t>
      </w:r>
    </w:p>
    <w:p w14:paraId="0382D217" w14:textId="77777777" w:rsidR="008C71E6" w:rsidRPr="008C71E6" w:rsidRDefault="008C71E6" w:rsidP="008C71E6"/>
    <w:p w14:paraId="57195108" w14:textId="55295767" w:rsidR="00D771F9" w:rsidRDefault="00147D03" w:rsidP="00147D03">
      <w:r>
        <w:t>Response to an allergic reaction shall be in accordance with established procedures, including application of the student's 504 Plan</w:t>
      </w:r>
      <w:r w:rsidR="000917C6">
        <w:t>, IHP, or EAP</w:t>
      </w:r>
      <w:r>
        <w:t xml:space="preserve">, where applicable. </w:t>
      </w:r>
      <w:r w:rsidRPr="000917C6">
        <w:rPr>
          <w:i/>
          <w:iCs/>
        </w:rPr>
        <w:t xml:space="preserve">Each building will maintain an adequate supply of epinephrine </w:t>
      </w:r>
      <w:r w:rsidR="000917C6">
        <w:rPr>
          <w:i/>
          <w:iCs/>
        </w:rPr>
        <w:t>delivery systems</w:t>
      </w:r>
      <w:r w:rsidRPr="000917C6">
        <w:rPr>
          <w:i/>
          <w:iCs/>
        </w:rPr>
        <w:t xml:space="preserve"> to </w:t>
      </w:r>
      <w:proofErr w:type="gramStart"/>
      <w:r w:rsidRPr="000917C6">
        <w:rPr>
          <w:i/>
          <w:iCs/>
        </w:rPr>
        <w:t>be administered</w:t>
      </w:r>
      <w:proofErr w:type="gramEnd"/>
      <w:r w:rsidRPr="000917C6">
        <w:rPr>
          <w:i/>
          <w:iCs/>
        </w:rPr>
        <w:t xml:space="preserve"> in accordance with Board policy, OR Parents of students with life-threatening allergies should supply the school with epinephrine </w:t>
      </w:r>
      <w:r w:rsidR="000917C6">
        <w:rPr>
          <w:i/>
          <w:iCs/>
        </w:rPr>
        <w:t>delivery systems</w:t>
      </w:r>
      <w:r w:rsidRPr="000917C6">
        <w:rPr>
          <w:i/>
          <w:iCs/>
        </w:rPr>
        <w:t xml:space="preserve"> to </w:t>
      </w:r>
      <w:proofErr w:type="gramStart"/>
      <w:r w:rsidRPr="000917C6">
        <w:rPr>
          <w:i/>
          <w:iCs/>
        </w:rPr>
        <w:t>be administered</w:t>
      </w:r>
      <w:proofErr w:type="gramEnd"/>
      <w:r w:rsidRPr="000917C6">
        <w:rPr>
          <w:i/>
          <w:iCs/>
        </w:rPr>
        <w:t xml:space="preserve"> in accordance with Board policy</w:t>
      </w:r>
      <w:proofErr w:type="gramStart"/>
      <w:r w:rsidRPr="000917C6">
        <w:rPr>
          <w:i/>
          <w:iCs/>
        </w:rPr>
        <w:t xml:space="preserve">. </w:t>
      </w:r>
      <w:r>
        <w:t xml:space="preserve"> </w:t>
      </w:r>
      <w:proofErr w:type="gramEnd"/>
    </w:p>
    <w:p w14:paraId="718DF73F" w14:textId="77777777" w:rsidR="000A76C8" w:rsidRDefault="000A76C8" w:rsidP="00D771F9">
      <w:pPr>
        <w:jc w:val="center"/>
      </w:pPr>
    </w:p>
    <w:p w14:paraId="01467CAC" w14:textId="179606C2" w:rsidR="00357687" w:rsidRDefault="00357687" w:rsidP="00D771F9">
      <w:pPr>
        <w:jc w:val="center"/>
      </w:pPr>
      <w:r w:rsidRPr="00357687">
        <w:t>*****</w:t>
      </w:r>
    </w:p>
    <w:p w14:paraId="2442806C" w14:textId="77777777" w:rsidR="00E62882" w:rsidRPr="00357687" w:rsidRDefault="00E62882" w:rsidP="00D771F9">
      <w:pPr>
        <w:jc w:val="center"/>
      </w:pPr>
    </w:p>
    <w:p w14:paraId="08298105" w14:textId="77777777" w:rsidR="00357687" w:rsidRDefault="00357687" w:rsidP="00D771F9">
      <w:r w:rsidRPr="00357687">
        <w:t>August 2026, Copyright © 2026 Missouri Consultants for Education, LLC</w:t>
      </w:r>
    </w:p>
    <w:sectPr w:rsidR="00357687">
      <w:headerReference w:type="default" r:id="rId7"/>
      <w:footerReference w:type="default" r:id="rId8"/>
      <w:footerReference w:type="first" r:id="rId9"/>
      <w:pgSz w:w="12240" w:h="15840" w:code="1"/>
      <w:pgMar w:top="1440" w:right="1440" w:bottom="1440" w:left="1440" w:header="144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79140" w14:textId="77777777" w:rsidR="00ED032E" w:rsidRDefault="00ED032E" w:rsidP="00D771F9">
      <w:r>
        <w:separator/>
      </w:r>
    </w:p>
  </w:endnote>
  <w:endnote w:type="continuationSeparator" w:id="0">
    <w:p w14:paraId="04D944D1" w14:textId="77777777" w:rsidR="00ED032E" w:rsidRDefault="00ED032E" w:rsidP="00D7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EngraversGothic B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E6B6" w14:textId="77777777" w:rsidR="00AE40D1" w:rsidRPr="00AE40D1" w:rsidRDefault="00AE40D1" w:rsidP="00D771F9">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B369" w14:textId="77777777" w:rsidR="00AE40D1" w:rsidRPr="00AE40D1" w:rsidRDefault="00AE40D1" w:rsidP="00D771F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91EB" w14:textId="77777777" w:rsidR="00ED032E" w:rsidRDefault="00ED032E" w:rsidP="00D771F9">
      <w:r>
        <w:separator/>
      </w:r>
    </w:p>
  </w:footnote>
  <w:footnote w:type="continuationSeparator" w:id="0">
    <w:p w14:paraId="2DEE4DBD" w14:textId="77777777" w:rsidR="00ED032E" w:rsidRDefault="00ED032E" w:rsidP="00D7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6CC1" w14:textId="0CABD5BE" w:rsidR="00DE4224" w:rsidRPr="00E62882" w:rsidRDefault="002A4DB7" w:rsidP="00D771F9">
    <w:pPr>
      <w:pStyle w:val="Header"/>
      <w:rPr>
        <w:b/>
        <w:bCs/>
      </w:rPr>
    </w:pPr>
    <w:r>
      <w:tab/>
    </w:r>
    <w:r>
      <w:tab/>
    </w:r>
    <w:r w:rsidR="008C71E6" w:rsidRPr="00E62882">
      <w:rPr>
        <w:b/>
        <w:bCs/>
      </w:rPr>
      <w:t>Policy 2875</w:t>
    </w:r>
  </w:p>
  <w:p w14:paraId="2E7328D7" w14:textId="77777777" w:rsidR="002A4DB7" w:rsidRPr="00E62882" w:rsidRDefault="002A4DB7" w:rsidP="008C71E6">
    <w:pPr>
      <w:pStyle w:val="Header"/>
      <w:spacing w:after="240"/>
      <w:rPr>
        <w:b/>
        <w:bCs/>
      </w:rPr>
    </w:pPr>
    <w:r w:rsidRPr="00E62882">
      <w:rPr>
        <w:b/>
        <w:bCs/>
      </w:rPr>
      <w:tab/>
    </w:r>
    <w:r w:rsidRPr="00E62882">
      <w:rPr>
        <w:b/>
        <w:bCs/>
      </w:rPr>
      <w:tab/>
      <w:t xml:space="preserve">Page </w:t>
    </w:r>
    <w:r w:rsidRPr="00E62882">
      <w:rPr>
        <w:b/>
        <w:bCs/>
      </w:rPr>
      <w:fldChar w:fldCharType="begin"/>
    </w:r>
    <w:r w:rsidRPr="00E62882">
      <w:rPr>
        <w:b/>
        <w:bCs/>
      </w:rPr>
      <w:instrText xml:space="preserve"> PAGE   \* MERGEFORMAT </w:instrText>
    </w:r>
    <w:r w:rsidRPr="00E62882">
      <w:rPr>
        <w:b/>
        <w:bCs/>
      </w:rPr>
      <w:fldChar w:fldCharType="separate"/>
    </w:r>
    <w:r w:rsidR="00755E44" w:rsidRPr="00E62882">
      <w:rPr>
        <w:b/>
        <w:bCs/>
        <w:noProof/>
      </w:rPr>
      <w:t>2</w:t>
    </w:r>
    <w:r w:rsidRPr="00E62882">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C55"/>
    <w:multiLevelType w:val="hybridMultilevel"/>
    <w:tmpl w:val="4A30780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B2006D1"/>
    <w:multiLevelType w:val="hybridMultilevel"/>
    <w:tmpl w:val="53E4B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E271A"/>
    <w:multiLevelType w:val="hybridMultilevel"/>
    <w:tmpl w:val="AA7E3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9D4E02"/>
    <w:multiLevelType w:val="hybridMultilevel"/>
    <w:tmpl w:val="F4FC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411629">
    <w:abstractNumId w:val="0"/>
  </w:num>
  <w:num w:numId="2" w16cid:durableId="106511788">
    <w:abstractNumId w:val="1"/>
  </w:num>
  <w:num w:numId="3" w16cid:durableId="696738824">
    <w:abstractNumId w:val="2"/>
  </w:num>
  <w:num w:numId="4" w16cid:durableId="694229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03"/>
    <w:rsid w:val="000917C6"/>
    <w:rsid w:val="000A76C8"/>
    <w:rsid w:val="00147D03"/>
    <w:rsid w:val="001E58A4"/>
    <w:rsid w:val="00217AF9"/>
    <w:rsid w:val="002A4DB7"/>
    <w:rsid w:val="00357687"/>
    <w:rsid w:val="00360ED2"/>
    <w:rsid w:val="00511675"/>
    <w:rsid w:val="00572984"/>
    <w:rsid w:val="005D49E9"/>
    <w:rsid w:val="005F168B"/>
    <w:rsid w:val="00600D61"/>
    <w:rsid w:val="006A552E"/>
    <w:rsid w:val="006F54BD"/>
    <w:rsid w:val="00703006"/>
    <w:rsid w:val="00755E44"/>
    <w:rsid w:val="00760762"/>
    <w:rsid w:val="00817437"/>
    <w:rsid w:val="008906DA"/>
    <w:rsid w:val="008C71E6"/>
    <w:rsid w:val="008E6291"/>
    <w:rsid w:val="0091380E"/>
    <w:rsid w:val="00A403C3"/>
    <w:rsid w:val="00A86DD4"/>
    <w:rsid w:val="00AA6CD6"/>
    <w:rsid w:val="00AE40D1"/>
    <w:rsid w:val="00AF2F0E"/>
    <w:rsid w:val="00B2305E"/>
    <w:rsid w:val="00BC3A57"/>
    <w:rsid w:val="00BF0BB6"/>
    <w:rsid w:val="00C12E28"/>
    <w:rsid w:val="00C154DB"/>
    <w:rsid w:val="00D36A93"/>
    <w:rsid w:val="00D527AE"/>
    <w:rsid w:val="00D771F9"/>
    <w:rsid w:val="00DC224C"/>
    <w:rsid w:val="00DE4224"/>
    <w:rsid w:val="00DF5885"/>
    <w:rsid w:val="00E62882"/>
    <w:rsid w:val="00ED032E"/>
    <w:rsid w:val="00F1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55423"/>
  <w15:chartTrackingRefBased/>
  <w15:docId w15:val="{1EFA3F3E-7134-47B4-A585-3A2F9F84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1F9"/>
    <w:pPr>
      <w:jc w:val="both"/>
    </w:pPr>
    <w:rPr>
      <w:rFonts w:eastAsia="MS Mincho"/>
      <w:sz w:val="24"/>
      <w:szCs w:val="24"/>
    </w:rPr>
  </w:style>
  <w:style w:type="paragraph" w:styleId="Heading1">
    <w:name w:val="heading 1"/>
    <w:basedOn w:val="Normal"/>
    <w:next w:val="Normal"/>
    <w:qFormat/>
    <w:pPr>
      <w:keepNext/>
      <w:outlineLvl w:val="0"/>
    </w:pPr>
    <w:rPr>
      <w:b/>
      <w:bCs/>
      <w:szCs w:val="20"/>
      <w:u w:val="single"/>
    </w:rPr>
  </w:style>
  <w:style w:type="paragraph" w:styleId="Heading2">
    <w:name w:val="heading 2"/>
    <w:basedOn w:val="Normal"/>
    <w:next w:val="Normal"/>
    <w:qFormat/>
    <w:pPr>
      <w:keepNext/>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EngraversGothic BT" w:hAnsi="EngraversGothic BT"/>
      <w:sz w:val="36"/>
      <w:szCs w:val="36"/>
    </w:rPr>
  </w:style>
  <w:style w:type="paragraph" w:styleId="Header">
    <w:name w:val="header"/>
    <w:basedOn w:val="Normal"/>
    <w:link w:val="HeaderChar"/>
    <w:uiPriority w:val="99"/>
    <w:unhideWhenUsed/>
    <w:rsid w:val="00AE40D1"/>
    <w:pPr>
      <w:tabs>
        <w:tab w:val="center" w:pos="4680"/>
        <w:tab w:val="right" w:pos="9360"/>
      </w:tabs>
    </w:pPr>
  </w:style>
  <w:style w:type="character" w:customStyle="1" w:styleId="HeaderChar">
    <w:name w:val="Header Char"/>
    <w:link w:val="Header"/>
    <w:uiPriority w:val="99"/>
    <w:rsid w:val="00AE40D1"/>
    <w:rPr>
      <w:sz w:val="24"/>
      <w:szCs w:val="24"/>
    </w:rPr>
  </w:style>
  <w:style w:type="paragraph" w:styleId="Footer">
    <w:name w:val="footer"/>
    <w:basedOn w:val="Normal"/>
    <w:link w:val="FooterChar"/>
    <w:uiPriority w:val="99"/>
    <w:unhideWhenUsed/>
    <w:rsid w:val="00AE40D1"/>
    <w:pPr>
      <w:tabs>
        <w:tab w:val="center" w:pos="4680"/>
        <w:tab w:val="right" w:pos="9360"/>
      </w:tabs>
    </w:pPr>
  </w:style>
  <w:style w:type="character" w:customStyle="1" w:styleId="FooterChar">
    <w:name w:val="Footer Char"/>
    <w:link w:val="Footer"/>
    <w:uiPriority w:val="99"/>
    <w:rsid w:val="00AE40D1"/>
    <w:rPr>
      <w:sz w:val="24"/>
      <w:szCs w:val="24"/>
    </w:rPr>
  </w:style>
  <w:style w:type="paragraph" w:styleId="Revision">
    <w:name w:val="Revision"/>
    <w:hidden/>
    <w:uiPriority w:val="99"/>
    <w:semiHidden/>
    <w:rsid w:val="00357687"/>
    <w:rPr>
      <w:sz w:val="24"/>
      <w:szCs w:val="24"/>
    </w:rPr>
  </w:style>
  <w:style w:type="paragraph" w:styleId="ListParagraph">
    <w:name w:val="List Paragraph"/>
    <w:basedOn w:val="Normal"/>
    <w:uiPriority w:val="34"/>
    <w:qFormat/>
    <w:rsid w:val="00D527AE"/>
    <w:pPr>
      <w:ind w:left="720"/>
      <w:contextualSpacing/>
    </w:pPr>
  </w:style>
  <w:style w:type="table" w:styleId="TableGrid">
    <w:name w:val="Table Grid"/>
    <w:basedOn w:val="TableNormal"/>
    <w:uiPriority w:val="59"/>
    <w:rsid w:val="00D7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771F9"/>
    <w:pPr>
      <w:contextualSpacing/>
    </w:pPr>
    <w:rPr>
      <w:rFonts w:eastAsiaTheme="majorEastAsia"/>
      <w:b/>
      <w:bCs/>
      <w:caps/>
      <w:spacing w:val="-10"/>
      <w:kern w:val="28"/>
      <w:u w:val="single"/>
    </w:rPr>
  </w:style>
  <w:style w:type="character" w:customStyle="1" w:styleId="TitleChar">
    <w:name w:val="Title Char"/>
    <w:basedOn w:val="DefaultParagraphFont"/>
    <w:link w:val="Title"/>
    <w:uiPriority w:val="10"/>
    <w:rsid w:val="00D771F9"/>
    <w:rPr>
      <w:rFonts w:eastAsiaTheme="majorEastAsia"/>
      <w:b/>
      <w:bCs/>
      <w:caps/>
      <w:spacing w:val="-10"/>
      <w:kern w:val="28"/>
      <w:sz w:val="24"/>
      <w:szCs w:val="24"/>
      <w:u w:val="single"/>
    </w:rPr>
  </w:style>
  <w:style w:type="paragraph" w:customStyle="1" w:styleId="CodeReference">
    <w:name w:val="Code Reference"/>
    <w:basedOn w:val="Normal"/>
    <w:link w:val="CodeReferenceChar"/>
    <w:qFormat/>
    <w:rsid w:val="00D771F9"/>
    <w:rPr>
      <w:b/>
      <w:bCs/>
    </w:rPr>
  </w:style>
  <w:style w:type="character" w:customStyle="1" w:styleId="CodeReferenceChar">
    <w:name w:val="Code Reference Char"/>
    <w:basedOn w:val="DefaultParagraphFont"/>
    <w:link w:val="CodeReference"/>
    <w:rsid w:val="00D771F9"/>
    <w:rPr>
      <w:rFonts w:eastAsia="MS Mincho"/>
      <w:b/>
      <w:bCs/>
      <w:sz w:val="24"/>
      <w:szCs w:val="24"/>
    </w:rPr>
  </w:style>
  <w:style w:type="paragraph" w:customStyle="1" w:styleId="ChapterTitle">
    <w:name w:val="Chapter_Title"/>
    <w:basedOn w:val="Title"/>
    <w:link w:val="ChapterTitleChar"/>
    <w:qFormat/>
    <w:rsid w:val="00D771F9"/>
  </w:style>
  <w:style w:type="character" w:customStyle="1" w:styleId="ChapterTitleChar">
    <w:name w:val="Chapter_Title Char"/>
    <w:basedOn w:val="TitleChar"/>
    <w:link w:val="ChapterTitle"/>
    <w:rsid w:val="00D771F9"/>
    <w:rPr>
      <w:rFonts w:eastAsiaTheme="majorEastAsia"/>
      <w:b/>
      <w:bCs/>
      <w:caps/>
      <w:spacing w:val="-10"/>
      <w:kern w:val="28"/>
      <w:sz w:val="24"/>
      <w:szCs w:val="24"/>
      <w:u w:val="single"/>
    </w:rPr>
  </w:style>
  <w:style w:type="paragraph" w:customStyle="1" w:styleId="SubchapterTitle">
    <w:name w:val="Subchapter_Title"/>
    <w:basedOn w:val="Normal"/>
    <w:link w:val="SubchapterTitleChar"/>
    <w:qFormat/>
    <w:rsid w:val="00D771F9"/>
    <w:rPr>
      <w:b/>
      <w:bCs/>
      <w:u w:val="single"/>
    </w:rPr>
  </w:style>
  <w:style w:type="character" w:customStyle="1" w:styleId="SubchapterTitleChar">
    <w:name w:val="Subchapter_Title Char"/>
    <w:basedOn w:val="DefaultParagraphFont"/>
    <w:link w:val="SubchapterTitle"/>
    <w:rsid w:val="00D771F9"/>
    <w:rPr>
      <w:rFonts w:eastAsia="MS Mincho"/>
      <w:b/>
      <w:bCs/>
      <w:sz w:val="24"/>
      <w:szCs w:val="24"/>
      <w:u w:val="single"/>
    </w:rPr>
  </w:style>
  <w:style w:type="character" w:styleId="CommentReference">
    <w:name w:val="annotation reference"/>
    <w:basedOn w:val="DefaultParagraphFont"/>
    <w:uiPriority w:val="99"/>
    <w:semiHidden/>
    <w:unhideWhenUsed/>
    <w:rsid w:val="000917C6"/>
    <w:rPr>
      <w:sz w:val="16"/>
      <w:szCs w:val="16"/>
    </w:rPr>
  </w:style>
  <w:style w:type="paragraph" w:styleId="CommentText">
    <w:name w:val="annotation text"/>
    <w:basedOn w:val="Normal"/>
    <w:link w:val="CommentTextChar"/>
    <w:uiPriority w:val="99"/>
    <w:unhideWhenUsed/>
    <w:rsid w:val="000917C6"/>
    <w:rPr>
      <w:sz w:val="20"/>
      <w:szCs w:val="20"/>
    </w:rPr>
  </w:style>
  <w:style w:type="character" w:customStyle="1" w:styleId="CommentTextChar">
    <w:name w:val="Comment Text Char"/>
    <w:basedOn w:val="DefaultParagraphFont"/>
    <w:link w:val="CommentText"/>
    <w:uiPriority w:val="99"/>
    <w:rsid w:val="000917C6"/>
    <w:rPr>
      <w:rFonts w:eastAsia="MS Mincho"/>
    </w:rPr>
  </w:style>
  <w:style w:type="paragraph" w:styleId="CommentSubject">
    <w:name w:val="annotation subject"/>
    <w:basedOn w:val="CommentText"/>
    <w:next w:val="CommentText"/>
    <w:link w:val="CommentSubjectChar"/>
    <w:uiPriority w:val="99"/>
    <w:semiHidden/>
    <w:unhideWhenUsed/>
    <w:rsid w:val="000917C6"/>
    <w:rPr>
      <w:b/>
      <w:bCs/>
    </w:rPr>
  </w:style>
  <w:style w:type="character" w:customStyle="1" w:styleId="CommentSubjectChar">
    <w:name w:val="Comment Subject Char"/>
    <w:basedOn w:val="CommentTextChar"/>
    <w:link w:val="CommentSubject"/>
    <w:uiPriority w:val="99"/>
    <w:semiHidden/>
    <w:rsid w:val="000917C6"/>
    <w:rPr>
      <w:rFonts w:eastAsia="MS Minch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81064">
      <w:bodyDiv w:val="1"/>
      <w:marLeft w:val="0"/>
      <w:marRight w:val="0"/>
      <w:marTop w:val="0"/>
      <w:marBottom w:val="0"/>
      <w:divBdr>
        <w:top w:val="none" w:sz="0" w:space="0" w:color="auto"/>
        <w:left w:val="none" w:sz="0" w:space="0" w:color="auto"/>
        <w:bottom w:val="none" w:sz="0" w:space="0" w:color="auto"/>
        <w:right w:val="none" w:sz="0" w:space="0" w:color="auto"/>
      </w:divBdr>
    </w:div>
    <w:div w:id="6387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Brazill\Documents\Custom%20Office%20Templates\MCE%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MCE Policy Template</Template>
  <TotalTime>1</TotalTime>
  <Pages>2</Pages>
  <Words>752</Words>
  <Characters>4253</Characters>
  <Application>Microsoft Office Word</Application>
  <DocSecurity>0</DocSecurity>
  <PresentationFormat>11|.DOC</PresentationFormat>
  <Lines>90</Lines>
  <Paragraphs>29</Paragraphs>
  <ScaleCrop>false</ScaleCrop>
  <HeadingPairs>
    <vt:vector size="2" baseType="variant">
      <vt:variant>
        <vt:lpstr>Title</vt:lpstr>
      </vt:variant>
      <vt:variant>
        <vt:i4>1</vt:i4>
      </vt:variant>
    </vt:vector>
  </HeadingPairs>
  <TitlesOfParts>
    <vt:vector size="1" baseType="lpstr">
      <vt:lpstr>P1432.DOC</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P1432.DOC</dc:title>
  <dc:subject>wdNOSTAMP</dc:subject>
  <dc:creator>Pat Brazill</dc:creator>
  <cp:keywords/>
  <dc:description/>
  <cp:lastModifiedBy>Nicole Boyles</cp:lastModifiedBy>
  <cp:revision>2</cp:revision>
  <cp:lastPrinted>2014-07-01T22:15:00Z</cp:lastPrinted>
  <dcterms:created xsi:type="dcterms:W3CDTF">2026-08-28T21:41:00Z</dcterms:created>
  <dcterms:modified xsi:type="dcterms:W3CDTF">2026-08-28T21:41:00Z</dcterms:modified>
</cp:coreProperties>
</file>